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A50997">
      <w:pPr>
        <w:jc w:val="both"/>
        <w:rPr>
          <w:rFonts w:hint="default" w:ascii="方正小标宋简体" w:eastAsia="方正小标宋简体"/>
          <w:sz w:val="36"/>
          <w:szCs w:val="36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附件9</w:t>
      </w:r>
    </w:p>
    <w:p w14:paraId="7628DD2D">
      <w:pPr>
        <w:spacing w:line="240" w:lineRule="auto"/>
        <w:jc w:val="center"/>
        <w:rPr>
          <w:rFonts w:hint="eastAsia" w:ascii="方正小标宋简体" w:eastAsia="方正小标宋简体"/>
          <w:b w:val="0"/>
          <w:sz w:val="36"/>
          <w:szCs w:val="36"/>
        </w:rPr>
      </w:pPr>
      <w:r>
        <w:rPr>
          <w:rFonts w:hint="eastAsia" w:ascii="方正小标宋简体" w:eastAsia="方正小标宋简体"/>
          <w:b w:val="0"/>
          <w:sz w:val="36"/>
          <w:szCs w:val="36"/>
        </w:rPr>
        <w:t>社会组织理事（会员）评价调查表</w:t>
      </w:r>
    </w:p>
    <w:p w14:paraId="1D2F6086">
      <w:pPr>
        <w:rPr>
          <w:rFonts w:hint="eastAsia"/>
          <w:sz w:val="32"/>
          <w:szCs w:val="32"/>
        </w:rPr>
      </w:pPr>
    </w:p>
    <w:p w14:paraId="0FF276BC">
      <w:pPr>
        <w:spacing w:line="600" w:lineRule="exact"/>
        <w:rPr>
          <w:rFonts w:hint="eastAsia" w:ascii="黑体" w:hAnsi="黑体" w:eastAsia="黑体"/>
          <w:sz w:val="32"/>
          <w:szCs w:val="28"/>
          <w:u w:val="single"/>
        </w:rPr>
      </w:pPr>
      <w:r>
        <w:rPr>
          <w:rFonts w:hint="eastAsia" w:ascii="黑体" w:hAnsi="黑体" w:eastAsia="黑体"/>
          <w:sz w:val="32"/>
          <w:szCs w:val="28"/>
          <w:lang w:eastAsia="zh-CN"/>
        </w:rPr>
        <w:t>参评社会组织</w:t>
      </w:r>
      <w:r>
        <w:rPr>
          <w:rFonts w:hint="eastAsia" w:ascii="黑体" w:hAnsi="黑体" w:eastAsia="黑体"/>
          <w:sz w:val="32"/>
          <w:szCs w:val="28"/>
        </w:rPr>
        <w:t>: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_____________________________</w:t>
      </w:r>
    </w:p>
    <w:p w14:paraId="5FF06232">
      <w:pPr>
        <w:spacing w:line="600" w:lineRule="exact"/>
        <w:rPr>
          <w:rFonts w:hint="eastAsia" w:ascii="黑体" w:hAnsi="黑体" w:eastAsia="黑体"/>
          <w:sz w:val="32"/>
          <w:szCs w:val="28"/>
        </w:rPr>
      </w:pPr>
    </w:p>
    <w:p w14:paraId="11E2407C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党建工作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47F6D9DE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3B38C7B6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规范管理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2576A9DC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2B96B138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领导班子建设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0002233E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1512D9A5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4.对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创新能力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706B7F9E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1BDA6E41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5.对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发挥作用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7BA42CA0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24EAD1DE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社会影响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 w14:paraId="0BBA2C85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 w14:paraId="4920D67E">
      <w:pPr>
        <w:ind w:firstLine="0" w:firstLineChars="0"/>
        <w:rPr>
          <w:rFonts w:hint="eastAsia" w:ascii="仿宋" w:hAnsi="仿宋" w:eastAsia="仿宋"/>
          <w:sz w:val="32"/>
          <w:szCs w:val="28"/>
        </w:rPr>
      </w:pPr>
    </w:p>
    <w:p w14:paraId="5B39BEBB">
      <w:pPr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</w:t>
      </w:r>
    </w:p>
    <w:p w14:paraId="00DB0602">
      <w:pPr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理事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会员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28"/>
        </w:rPr>
        <w:t>签名：</w:t>
      </w:r>
    </w:p>
    <w:p w14:paraId="08C8BDC0">
      <w:pPr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联系电话：</w:t>
      </w:r>
    </w:p>
    <w:p w14:paraId="6E4BB38F"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967"/>
    <w:rsid w:val="00227C29"/>
    <w:rsid w:val="00256C10"/>
    <w:rsid w:val="008571D6"/>
    <w:rsid w:val="00882441"/>
    <w:rsid w:val="00A113C8"/>
    <w:rsid w:val="00B174F2"/>
    <w:rsid w:val="00E43510"/>
    <w:rsid w:val="00E8221A"/>
    <w:rsid w:val="014D5796"/>
    <w:rsid w:val="029D79D6"/>
    <w:rsid w:val="04875B1C"/>
    <w:rsid w:val="0C3C2947"/>
    <w:rsid w:val="0D23491D"/>
    <w:rsid w:val="0F911F5B"/>
    <w:rsid w:val="123404ED"/>
    <w:rsid w:val="14B0222A"/>
    <w:rsid w:val="153F4033"/>
    <w:rsid w:val="1CD34CD9"/>
    <w:rsid w:val="1D184548"/>
    <w:rsid w:val="1DA10BA9"/>
    <w:rsid w:val="1DF276AF"/>
    <w:rsid w:val="1FD57B51"/>
    <w:rsid w:val="211017CA"/>
    <w:rsid w:val="26E718E0"/>
    <w:rsid w:val="28D17D54"/>
    <w:rsid w:val="2B8B7043"/>
    <w:rsid w:val="317C35BE"/>
    <w:rsid w:val="31FC5001"/>
    <w:rsid w:val="37445638"/>
    <w:rsid w:val="37E7A41D"/>
    <w:rsid w:val="3A577EDE"/>
    <w:rsid w:val="3CB31C6D"/>
    <w:rsid w:val="3EA52D10"/>
    <w:rsid w:val="3F9F2EEF"/>
    <w:rsid w:val="3FE710E5"/>
    <w:rsid w:val="40FC6517"/>
    <w:rsid w:val="41810E86"/>
    <w:rsid w:val="42916AC5"/>
    <w:rsid w:val="433F5E6C"/>
    <w:rsid w:val="446B7298"/>
    <w:rsid w:val="48B37F53"/>
    <w:rsid w:val="493417A6"/>
    <w:rsid w:val="49D035AE"/>
    <w:rsid w:val="4D4170EA"/>
    <w:rsid w:val="4FFC6C46"/>
    <w:rsid w:val="5004699B"/>
    <w:rsid w:val="518854D4"/>
    <w:rsid w:val="53FC2F78"/>
    <w:rsid w:val="556B7D83"/>
    <w:rsid w:val="55891183"/>
    <w:rsid w:val="57917FB7"/>
    <w:rsid w:val="586111A7"/>
    <w:rsid w:val="59B57F49"/>
    <w:rsid w:val="5A082BFC"/>
    <w:rsid w:val="5E7D005C"/>
    <w:rsid w:val="602202C6"/>
    <w:rsid w:val="60494B2C"/>
    <w:rsid w:val="64C61866"/>
    <w:rsid w:val="65F57492"/>
    <w:rsid w:val="68BD60F6"/>
    <w:rsid w:val="6C5C03B3"/>
    <w:rsid w:val="6DEA65E3"/>
    <w:rsid w:val="6FDFF5FB"/>
    <w:rsid w:val="6FE39D4B"/>
    <w:rsid w:val="72C56D54"/>
    <w:rsid w:val="73AC41D5"/>
    <w:rsid w:val="742915A0"/>
    <w:rsid w:val="779D04F8"/>
    <w:rsid w:val="7930196F"/>
    <w:rsid w:val="C767C43F"/>
    <w:rsid w:val="D6F756EE"/>
    <w:rsid w:val="F8F33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186</Words>
  <Characters>222</Characters>
  <Lines>1</Lines>
  <Paragraphs>1</Paragraphs>
  <TotalTime>5</TotalTime>
  <ScaleCrop>false</ScaleCrop>
  <LinksUpToDate>false</LinksUpToDate>
  <CharactersWithSpaces>333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2011-06-29T08:41:00Z</dcterms:created>
  <dc:creator>IBM</dc:creator>
  <cp:lastModifiedBy>uos</cp:lastModifiedBy>
  <cp:lastPrinted>2026-08-28T22:00:00Z</cp:lastPrinted>
  <dcterms:modified xsi:type="dcterms:W3CDTF">2026-09-22T15:46:13Z</dcterms:modified>
  <dc:title>业务主管单位对基金会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eyJoZGlkIjoiMzEwNTM5NzYwMDRjMzkwZTVkZjY2ODkwMGIxNGU0OTUiLCJ1c2VySWQiOiI1MTYyMzU1OTkifQ==</vt:lpwstr>
  </property>
  <property fmtid="{D5CDD505-2E9C-101B-9397-08002B2CF9AE}" pid="4" name="ICV">
    <vt:lpwstr>E6C6143B9A224A009F37885618CA812C_13</vt:lpwstr>
  </property>
</Properties>
</file>