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2A2A320">
      <w:pPr>
        <w:jc w:val="both"/>
        <w:rPr>
          <w:rFonts w:hint="default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附件8</w:t>
      </w:r>
    </w:p>
    <w:p w14:paraId="51D5C3F5"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p w14:paraId="4F3DFEDD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业务主管单位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行业管理部门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）</w:t>
      </w:r>
      <w:r>
        <w:rPr>
          <w:rFonts w:hint="eastAsia" w:ascii="方正小标宋简体" w:eastAsia="方正小标宋简体"/>
          <w:sz w:val="36"/>
          <w:szCs w:val="36"/>
        </w:rPr>
        <w:t>评价调查表</w:t>
      </w:r>
    </w:p>
    <w:p w14:paraId="2563A032">
      <w:pPr>
        <w:rPr>
          <w:rFonts w:hint="eastAsia"/>
          <w:sz w:val="32"/>
          <w:szCs w:val="32"/>
        </w:rPr>
      </w:pPr>
    </w:p>
    <w:p w14:paraId="32EB35CC">
      <w:pPr>
        <w:spacing w:line="600" w:lineRule="exact"/>
        <w:rPr>
          <w:rFonts w:hint="eastAsia" w:ascii="黑体" w:hAnsi="黑体" w:eastAsia="黑体"/>
          <w:sz w:val="32"/>
          <w:szCs w:val="28"/>
          <w:u w:val="single"/>
        </w:rPr>
      </w:pPr>
      <w:r>
        <w:rPr>
          <w:rFonts w:hint="eastAsia" w:ascii="黑体" w:hAnsi="黑体" w:eastAsia="黑体"/>
          <w:sz w:val="32"/>
          <w:szCs w:val="28"/>
          <w:lang w:eastAsia="zh-CN"/>
        </w:rPr>
        <w:t>参评社会组织</w:t>
      </w:r>
      <w:r>
        <w:rPr>
          <w:rFonts w:hint="eastAsia" w:ascii="黑体" w:hAnsi="黑体" w:eastAsia="黑体"/>
          <w:sz w:val="32"/>
          <w:szCs w:val="28"/>
        </w:rPr>
        <w:t>: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_____________________________</w:t>
      </w:r>
    </w:p>
    <w:p w14:paraId="5EF3CC46">
      <w:pPr>
        <w:spacing w:line="600" w:lineRule="exact"/>
        <w:rPr>
          <w:rFonts w:hint="eastAsia" w:ascii="黑体" w:hAnsi="黑体" w:eastAsia="黑体"/>
          <w:sz w:val="32"/>
          <w:szCs w:val="28"/>
        </w:rPr>
      </w:pPr>
    </w:p>
    <w:p w14:paraId="0A15FF83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党建工作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2C36BF68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44FB0006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规范管理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76DE119A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13E3C7E4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领导班子建设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6CDA5F88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1F7BDC01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4.对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创新能力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510BB498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4D47E96C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5.对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发挥作用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3E43903C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7B5AFA38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社会影响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29941179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6A50F0BF">
      <w:pPr>
        <w:ind w:firstLine="0" w:firstLineChars="0"/>
        <w:rPr>
          <w:rFonts w:hint="eastAsia" w:ascii="仿宋" w:hAnsi="仿宋" w:eastAsia="仿宋"/>
          <w:sz w:val="32"/>
          <w:szCs w:val="28"/>
        </w:rPr>
      </w:pPr>
    </w:p>
    <w:p w14:paraId="73F65478">
      <w:pPr>
        <w:ind w:firstLine="4000" w:firstLineChars="1250"/>
        <w:rPr>
          <w:rFonts w:hint="eastAsia" w:ascii="仿宋" w:hAnsi="仿宋" w:eastAsia="仿宋"/>
          <w:sz w:val="32"/>
          <w:szCs w:val="28"/>
        </w:rPr>
      </w:pPr>
    </w:p>
    <w:p w14:paraId="7665E13B">
      <w:pPr>
        <w:ind w:firstLine="4000" w:firstLineChars="1250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业务主管单位（公章）</w:t>
      </w:r>
    </w:p>
    <w:p w14:paraId="6A3D33A1"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967"/>
    <w:rsid w:val="00227C29"/>
    <w:rsid w:val="00256C10"/>
    <w:rsid w:val="008571D6"/>
    <w:rsid w:val="00882441"/>
    <w:rsid w:val="00A113C8"/>
    <w:rsid w:val="00B174F2"/>
    <w:rsid w:val="00E43510"/>
    <w:rsid w:val="00E8221A"/>
    <w:rsid w:val="014D5796"/>
    <w:rsid w:val="029D79D6"/>
    <w:rsid w:val="0C3C2947"/>
    <w:rsid w:val="0D23491D"/>
    <w:rsid w:val="0F911F5B"/>
    <w:rsid w:val="123404ED"/>
    <w:rsid w:val="14B0222A"/>
    <w:rsid w:val="153F4033"/>
    <w:rsid w:val="1CD34CD9"/>
    <w:rsid w:val="1D184548"/>
    <w:rsid w:val="1DA10BA9"/>
    <w:rsid w:val="1DF276AF"/>
    <w:rsid w:val="1FD57B51"/>
    <w:rsid w:val="211017CA"/>
    <w:rsid w:val="26E718E0"/>
    <w:rsid w:val="28D17D54"/>
    <w:rsid w:val="2B8B7043"/>
    <w:rsid w:val="317C35BE"/>
    <w:rsid w:val="31FC5001"/>
    <w:rsid w:val="37445638"/>
    <w:rsid w:val="379EE4B0"/>
    <w:rsid w:val="37E7A41D"/>
    <w:rsid w:val="3A577EDE"/>
    <w:rsid w:val="3CB31C6D"/>
    <w:rsid w:val="3EA52D10"/>
    <w:rsid w:val="3F9F2EEF"/>
    <w:rsid w:val="3FE710E5"/>
    <w:rsid w:val="40FC6517"/>
    <w:rsid w:val="41810E86"/>
    <w:rsid w:val="42916AC5"/>
    <w:rsid w:val="446B7298"/>
    <w:rsid w:val="48B37F53"/>
    <w:rsid w:val="493417A6"/>
    <w:rsid w:val="49D035AE"/>
    <w:rsid w:val="4B2F1571"/>
    <w:rsid w:val="4D4170EA"/>
    <w:rsid w:val="4FFC6C46"/>
    <w:rsid w:val="5004699B"/>
    <w:rsid w:val="53FC2F78"/>
    <w:rsid w:val="556B7D83"/>
    <w:rsid w:val="55891183"/>
    <w:rsid w:val="57917FB7"/>
    <w:rsid w:val="586111A7"/>
    <w:rsid w:val="59B57F49"/>
    <w:rsid w:val="5A082BFC"/>
    <w:rsid w:val="5E7D005C"/>
    <w:rsid w:val="602202C6"/>
    <w:rsid w:val="60494B2C"/>
    <w:rsid w:val="64C61866"/>
    <w:rsid w:val="65F57492"/>
    <w:rsid w:val="68BD60F6"/>
    <w:rsid w:val="6C5C03B3"/>
    <w:rsid w:val="6DEA65E3"/>
    <w:rsid w:val="72C56D54"/>
    <w:rsid w:val="73AC41D5"/>
    <w:rsid w:val="742915A0"/>
    <w:rsid w:val="779D04F8"/>
    <w:rsid w:val="7930196F"/>
    <w:rsid w:val="C767C43F"/>
    <w:rsid w:val="D6F756EE"/>
    <w:rsid w:val="F8F33320"/>
    <w:rsid w:val="FDEFB8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156</Words>
  <Characters>191</Characters>
  <Lines>1</Lines>
  <Paragraphs>1</Paragraphs>
  <TotalTime>0</TotalTime>
  <ScaleCrop>false</ScaleCrop>
  <LinksUpToDate>false</LinksUpToDate>
  <CharactersWithSpaces>291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2011-06-29T08:41:00Z</dcterms:created>
  <dc:creator>IBM</dc:creator>
  <cp:lastModifiedBy>uos</cp:lastModifiedBy>
  <cp:lastPrinted>2026-08-28T21:59:00Z</cp:lastPrinted>
  <dcterms:modified xsi:type="dcterms:W3CDTF">2026-09-22T15:46:05Z</dcterms:modified>
  <dc:title>业务主管单位对基金会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eyJoZGlkIjoiMzEwNTM5NzYwMDRjMzkwZTVkZjY2ODkwMGIxNGU0OTUiLCJ1c2VySWQiOiI1MTYyMzU1OTkifQ==</vt:lpwstr>
  </property>
  <property fmtid="{D5CDD505-2E9C-101B-9397-08002B2CF9AE}" pid="4" name="ICV">
    <vt:lpwstr>E2BCDB9B17FF41E997C53F64941B4091_13</vt:lpwstr>
  </property>
</Properties>
</file>